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pptx" ContentType="application/vnd.openxmlformats-officedocument.presentationml.presentation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548DD4" w:themeColor="text2" w:themeTint="99"/>
  <w:body>
    <w:p w:rsidR="00343AC2" w:rsidRDefault="009C03D6">
      <w:r w:rsidRPr="00FF1117">
        <w:object w:dxaOrig="7198" w:dyaOrig="53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41.25pt;height:489pt" o:ole="" o:allowoverlap="f">
            <v:imagedata r:id="rId5" o:title=""/>
          </v:shape>
          <o:OLEObject Type="Embed" ProgID="PowerPoint.Show.12" ShapeID="_x0000_i1025" DrawAspect="Content" ObjectID="_1477665525" r:id="rId6"/>
        </w:object>
      </w:r>
    </w:p>
    <w:sectPr w:rsidR="00343AC2" w:rsidSect="009C03D6">
      <w:pgSz w:w="15840" w:h="12240" w:orient="landscape" w:code="1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F1117"/>
    <w:rsid w:val="00065A58"/>
    <w:rsid w:val="00343AC2"/>
    <w:rsid w:val="009C03D6"/>
    <w:rsid w:val="00CA4ACA"/>
    <w:rsid w:val="00CE3150"/>
    <w:rsid w:val="00F6067D"/>
    <w:rsid w:val="00FF11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1951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3AC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package" Target="embeddings/Prezentace_aplikace_Microsoft_Office_PowerPoint1.ppt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6D5052-A71C-462E-AD40-D0D9A3E487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Mikulášská nadílka</Template>
  <TotalTime>1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2014-11-16T16:52:00Z</dcterms:created>
  <dcterms:modified xsi:type="dcterms:W3CDTF">2014-11-16T16:52:00Z</dcterms:modified>
</cp:coreProperties>
</file>